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C5" w:rsidRDefault="003111C5" w:rsidP="00961E2B">
      <w:pPr>
        <w:jc w:val="center"/>
        <w:rPr>
          <w:rFonts w:ascii="宋体"/>
          <w:b/>
          <w:sz w:val="30"/>
          <w:szCs w:val="30"/>
        </w:rPr>
      </w:pPr>
      <w:r w:rsidRPr="00961E2B">
        <w:rPr>
          <w:rFonts w:ascii="宋体" w:hAnsi="宋体" w:hint="eastAsia"/>
          <w:b/>
          <w:sz w:val="30"/>
          <w:szCs w:val="30"/>
        </w:rPr>
        <w:t>软件下载以及使用说明</w:t>
      </w:r>
    </w:p>
    <w:p w:rsidR="003111C5" w:rsidRPr="00961E2B" w:rsidRDefault="003111C5" w:rsidP="00961E2B">
      <w:pPr>
        <w:jc w:val="center"/>
        <w:rPr>
          <w:rFonts w:ascii="宋体"/>
          <w:b/>
          <w:sz w:val="30"/>
          <w:szCs w:val="30"/>
        </w:rPr>
      </w:pPr>
    </w:p>
    <w:p w:rsidR="003111C5" w:rsidRPr="00BC6628" w:rsidRDefault="003111C5" w:rsidP="00EC2624">
      <w:pPr>
        <w:jc w:val="left"/>
        <w:rPr>
          <w:rFonts w:ascii="宋体"/>
          <w:b/>
        </w:rPr>
      </w:pPr>
      <w:r w:rsidRPr="00BC6628">
        <w:rPr>
          <w:rFonts w:ascii="宋体" w:hAnsi="宋体"/>
          <w:b/>
        </w:rPr>
        <w:t>1</w:t>
      </w:r>
      <w:r w:rsidRPr="00BC6628">
        <w:rPr>
          <w:rFonts w:ascii="宋体" w:hAnsi="宋体" w:hint="eastAsia"/>
          <w:b/>
        </w:rPr>
        <w:t>、</w:t>
      </w:r>
      <w:r w:rsidRPr="00BC6628">
        <w:rPr>
          <w:rFonts w:ascii="宋体" w:hAnsi="宋体"/>
          <w:b/>
        </w:rPr>
        <w:t>app</w:t>
      </w:r>
      <w:r w:rsidRPr="00BC6628">
        <w:rPr>
          <w:rFonts w:ascii="宋体" w:hAnsi="宋体" w:hint="eastAsia"/>
          <w:b/>
        </w:rPr>
        <w:t>下载</w:t>
      </w:r>
    </w:p>
    <w:p w:rsidR="003111C5" w:rsidRPr="00EC2624" w:rsidRDefault="003111C5" w:rsidP="00EC2624">
      <w:pPr>
        <w:jc w:val="left"/>
        <w:rPr>
          <w:rFonts w:ascii="微?雅黑" w:eastAsia="微?雅黑" w:hAnsi="微?雅黑"/>
          <w:b/>
        </w:rPr>
      </w:pPr>
      <w:r w:rsidRPr="006F017B">
        <w:rPr>
          <w:rFonts w:ascii="微?雅黑" w:eastAsia="微?雅黑" w:hAnsi="微?雅黑" w:cs="微?雅黑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" o:spid="_x0000_i1025" type="#_x0000_t75" style="width:453.75pt;height:273.75pt;visibility:visible">
            <v:imagedata r:id="rId5" o:title=""/>
          </v:shape>
        </w:pict>
      </w:r>
    </w:p>
    <w:p w:rsidR="003111C5" w:rsidRDefault="003111C5" w:rsidP="00E36ECC">
      <w:pPr>
        <w:jc w:val="left"/>
        <w:rPr>
          <w:rFonts w:ascii="微?雅黑" w:eastAsia="微?雅黑" w:hAnsi="微?雅黑"/>
          <w:b/>
        </w:rPr>
      </w:pPr>
      <w:r>
        <w:rPr>
          <w:rFonts w:ascii="微?雅黑" w:eastAsia="微?雅黑" w:hAnsi="微?雅黑"/>
          <w:b/>
        </w:rPr>
        <w:t>2</w:t>
      </w:r>
      <w:r>
        <w:rPr>
          <w:rFonts w:ascii="微?雅黑" w:eastAsia="微?雅黑" w:hAnsi="微?雅黑" w:hint="eastAsia"/>
          <w:b/>
        </w:rPr>
        <w:t>、注册登录</w:t>
      </w:r>
    </w:p>
    <w:p w:rsidR="003111C5" w:rsidRDefault="003111C5" w:rsidP="00E36ECC">
      <w:pPr>
        <w:jc w:val="left"/>
        <w:rPr>
          <w:rFonts w:ascii="微?雅黑" w:eastAsia="微?雅黑" w:hAnsi="微?雅黑"/>
          <w:b/>
        </w:rPr>
      </w:pPr>
      <w:r w:rsidRPr="006F017B">
        <w:rPr>
          <w:rFonts w:ascii="微?雅黑" w:eastAsia="微?雅黑" w:hAnsi="微?雅黑"/>
          <w:b/>
          <w:noProof/>
        </w:rPr>
        <w:pict>
          <v:shape id="图片 18" o:spid="_x0000_i1026" type="#_x0000_t75" style="width:429.75pt;height:255.75pt;visibility:visible">
            <v:imagedata r:id="rId6" o:title=""/>
          </v:shape>
        </w:pict>
      </w:r>
    </w:p>
    <w:p w:rsidR="003111C5" w:rsidRDefault="003111C5" w:rsidP="00E36ECC">
      <w:pPr>
        <w:jc w:val="left"/>
        <w:rPr>
          <w:rFonts w:ascii="微?雅黑" w:eastAsia="微?雅黑" w:hAnsi="微?雅黑"/>
          <w:b/>
        </w:rPr>
      </w:pPr>
    </w:p>
    <w:p w:rsidR="003111C5" w:rsidRDefault="003111C5" w:rsidP="00E36ECC">
      <w:pPr>
        <w:jc w:val="left"/>
        <w:rPr>
          <w:rFonts w:ascii="微?雅黑" w:eastAsia="微?雅黑" w:hAnsi="微?雅黑"/>
          <w:b/>
        </w:rPr>
      </w:pPr>
      <w:r>
        <w:rPr>
          <w:rFonts w:ascii="微?雅黑" w:eastAsia="微?雅黑" w:hAnsi="微?雅黑"/>
          <w:b/>
        </w:rPr>
        <w:t>3</w:t>
      </w:r>
      <w:r>
        <w:rPr>
          <w:rFonts w:ascii="微?雅黑" w:eastAsia="微?雅黑" w:hAnsi="微?雅黑" w:hint="eastAsia"/>
          <w:b/>
        </w:rPr>
        <w:t>、身份认证</w:t>
      </w:r>
    </w:p>
    <w:p w:rsidR="003111C5" w:rsidRPr="00E36ECC" w:rsidRDefault="003111C5" w:rsidP="00E36ECC">
      <w:pPr>
        <w:jc w:val="left"/>
        <w:rPr>
          <w:rFonts w:ascii="微?雅黑" w:eastAsia="微?雅黑" w:hAnsi="微?雅黑"/>
          <w:b/>
        </w:rPr>
      </w:pPr>
      <w:r w:rsidRPr="006F017B">
        <w:rPr>
          <w:rFonts w:ascii="微?雅黑" w:eastAsia="微?雅黑" w:hAnsi="微?雅黑"/>
          <w:noProof/>
        </w:rPr>
        <w:pict>
          <v:shape id="图片 19" o:spid="_x0000_i1027" type="#_x0000_t75" style="width:432.75pt;height:304.5pt;visibility:visible">
            <v:imagedata r:id="rId7" o:title=""/>
          </v:shape>
        </w:pict>
      </w:r>
    </w:p>
    <w:p w:rsidR="003111C5" w:rsidRDefault="003111C5">
      <w:pPr>
        <w:jc w:val="left"/>
        <w:rPr>
          <w:rFonts w:ascii="微?雅黑" w:eastAsia="微?雅黑" w:hAnsi="微?雅黑"/>
        </w:rPr>
      </w:pPr>
      <w:r w:rsidRPr="006F017B">
        <w:rPr>
          <w:rFonts w:ascii="微?雅黑" w:eastAsia="微?雅黑" w:hAnsi="微?雅黑"/>
          <w:noProof/>
        </w:rPr>
        <w:pict>
          <v:shape id="图片 1" o:spid="_x0000_i1028" type="#_x0000_t75" style="width:428.25pt;height:285.75pt;visibility:visible">
            <v:imagedata r:id="rId8" o:title=""/>
          </v:shape>
        </w:pict>
      </w:r>
    </w:p>
    <w:p w:rsidR="003111C5" w:rsidRDefault="003111C5">
      <w:pPr>
        <w:jc w:val="left"/>
        <w:rPr>
          <w:rFonts w:ascii="微?雅黑" w:eastAsia="微?雅黑" w:hAnsi="微?雅黑"/>
        </w:rPr>
      </w:pPr>
    </w:p>
    <w:p w:rsidR="003111C5" w:rsidRPr="00AC4241" w:rsidRDefault="003111C5">
      <w:pPr>
        <w:jc w:val="left"/>
        <w:rPr>
          <w:rFonts w:ascii="微?雅黑" w:eastAsia="微?雅黑" w:hAnsi="微?雅黑"/>
          <w:b/>
        </w:rPr>
      </w:pPr>
      <w:r w:rsidRPr="00AC4241">
        <w:rPr>
          <w:rFonts w:ascii="微?雅黑" w:eastAsia="微?雅黑" w:hAnsi="微?雅黑"/>
          <w:b/>
        </w:rPr>
        <w:t>4</w:t>
      </w:r>
      <w:r w:rsidRPr="00AC4241">
        <w:rPr>
          <w:rFonts w:ascii="微?雅黑" w:eastAsia="微?雅黑" w:hAnsi="微?雅黑" w:hint="eastAsia"/>
          <w:b/>
        </w:rPr>
        <w:t>、</w:t>
      </w:r>
      <w:r>
        <w:rPr>
          <w:rFonts w:ascii="微?雅黑" w:eastAsia="微?雅黑" w:hAnsi="微?雅黑" w:hint="eastAsia"/>
          <w:b/>
        </w:rPr>
        <w:t>校园乐跑</w:t>
      </w:r>
    </w:p>
    <w:p w:rsidR="003111C5" w:rsidRDefault="003111C5">
      <w:pPr>
        <w:jc w:val="left"/>
        <w:rPr>
          <w:rFonts w:ascii="微?雅黑" w:eastAsia="微?雅黑" w:hAnsi="微?雅黑"/>
        </w:rPr>
      </w:pPr>
      <w:r w:rsidRPr="006F017B">
        <w:rPr>
          <w:rFonts w:ascii="微?雅黑" w:eastAsia="微?雅黑" w:hAnsi="微?雅黑"/>
          <w:noProof/>
        </w:rPr>
        <w:pict>
          <v:shape id="图片 20" o:spid="_x0000_i1029" type="#_x0000_t75" style="width:432.75pt;height:298.5pt;visibility:visible">
            <v:imagedata r:id="rId9" o:title=""/>
          </v:shape>
        </w:pict>
      </w:r>
    </w:p>
    <w:p w:rsidR="003111C5" w:rsidRDefault="003111C5">
      <w:pPr>
        <w:ind w:firstLine="420"/>
        <w:jc w:val="left"/>
        <w:rPr>
          <w:rFonts w:ascii="微?雅黑" w:eastAsia="微?雅黑" w:hAnsi="微?雅黑"/>
        </w:rPr>
      </w:pPr>
    </w:p>
    <w:p w:rsidR="003111C5" w:rsidRPr="006B1CDA" w:rsidRDefault="003111C5" w:rsidP="00A566C5">
      <w:pPr>
        <w:jc w:val="left"/>
        <w:rPr>
          <w:rFonts w:ascii="微?雅黑" w:eastAsia="微?雅黑" w:hAnsi="微?雅黑"/>
          <w:b/>
        </w:rPr>
      </w:pPr>
      <w:r w:rsidRPr="006B1CDA">
        <w:rPr>
          <w:rFonts w:ascii="微?雅黑" w:eastAsia="微?雅黑" w:hAnsi="微?雅黑"/>
          <w:b/>
        </w:rPr>
        <w:t>5</w:t>
      </w:r>
      <w:r w:rsidRPr="006B1CDA">
        <w:rPr>
          <w:rFonts w:ascii="微?雅黑" w:eastAsia="微?雅黑" w:hAnsi="微?雅黑" w:hint="eastAsia"/>
          <w:b/>
        </w:rPr>
        <w:t>、跑步规则</w:t>
      </w:r>
    </w:p>
    <w:p w:rsidR="003111C5" w:rsidRDefault="003111C5" w:rsidP="00A566C5">
      <w:pPr>
        <w:jc w:val="left"/>
        <w:rPr>
          <w:rFonts w:ascii="微?雅黑" w:eastAsia="微?雅黑" w:hAnsi="微?雅黑"/>
        </w:rPr>
      </w:pPr>
      <w:r w:rsidRPr="006F017B">
        <w:rPr>
          <w:rFonts w:ascii="微?雅黑" w:eastAsia="微?雅黑" w:hAnsi="微?雅黑"/>
          <w:noProof/>
        </w:rPr>
        <w:pict>
          <v:shape id="图片 21" o:spid="_x0000_i1030" type="#_x0000_t75" style="width:462pt;height:285pt;visibility:visible">
            <v:imagedata r:id="rId10" o:title=""/>
          </v:shape>
        </w:pict>
      </w:r>
    </w:p>
    <w:p w:rsidR="003111C5" w:rsidRDefault="003111C5" w:rsidP="00A566C5">
      <w:pPr>
        <w:jc w:val="left"/>
        <w:rPr>
          <w:rFonts w:ascii="微?雅黑" w:eastAsia="微?雅黑" w:hAnsi="微?雅黑"/>
        </w:rPr>
      </w:pPr>
    </w:p>
    <w:p w:rsidR="003111C5" w:rsidRPr="006B1CDA" w:rsidRDefault="003111C5" w:rsidP="00A566C5">
      <w:pPr>
        <w:jc w:val="left"/>
        <w:rPr>
          <w:rFonts w:ascii="微?雅黑" w:eastAsia="微?雅黑" w:hAnsi="微?雅黑"/>
          <w:b/>
        </w:rPr>
      </w:pPr>
      <w:r w:rsidRPr="006B1CDA">
        <w:rPr>
          <w:rFonts w:ascii="微?雅黑" w:eastAsia="微?雅黑" w:hAnsi="微?雅黑"/>
          <w:b/>
        </w:rPr>
        <w:t>6</w:t>
      </w:r>
      <w:r w:rsidRPr="006B1CDA">
        <w:rPr>
          <w:rFonts w:ascii="微?雅黑" w:eastAsia="微?雅黑" w:hAnsi="微?雅黑" w:hint="eastAsia"/>
          <w:b/>
        </w:rPr>
        <w:t>、跑步流程</w:t>
      </w:r>
    </w:p>
    <w:p w:rsidR="003111C5" w:rsidRDefault="003111C5" w:rsidP="0061091A">
      <w:pPr>
        <w:jc w:val="left"/>
        <w:rPr>
          <w:rFonts w:ascii="微?雅黑" w:eastAsia="微?雅黑" w:hAnsi="微?雅黑"/>
        </w:rPr>
      </w:pPr>
      <w:r w:rsidRPr="006F017B">
        <w:rPr>
          <w:rFonts w:ascii="微?雅黑" w:eastAsia="微?雅黑" w:hAnsi="微?雅黑"/>
          <w:noProof/>
        </w:rPr>
        <w:pict>
          <v:shape id="图片 22" o:spid="_x0000_i1031" type="#_x0000_t75" style="width:459.75pt;height:272.25pt;visibility:visible">
            <v:imagedata r:id="rId11" o:title=""/>
          </v:shape>
        </w:pict>
      </w:r>
    </w:p>
    <w:p w:rsidR="003111C5" w:rsidRDefault="003111C5" w:rsidP="0061091A">
      <w:pPr>
        <w:jc w:val="left"/>
        <w:rPr>
          <w:rFonts w:ascii="微?雅黑" w:eastAsia="微?雅黑" w:hAnsi="微?雅黑"/>
        </w:rPr>
      </w:pPr>
    </w:p>
    <w:sectPr w:rsidR="003111C5" w:rsidSect="00C530F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?雅黑">
    <w:altName w:val="PMingLiU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C95D9"/>
    <w:multiLevelType w:val="singleLevel"/>
    <w:tmpl w:val="58DC95D9"/>
    <w:lvl w:ilvl="0">
      <w:start w:val="3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BF7"/>
    <w:rsid w:val="00070FFB"/>
    <w:rsid w:val="000750B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22E"/>
    <w:rsid w:val="00132AD7"/>
    <w:rsid w:val="00135DEE"/>
    <w:rsid w:val="00137815"/>
    <w:rsid w:val="00140E9A"/>
    <w:rsid w:val="001615D0"/>
    <w:rsid w:val="001736F3"/>
    <w:rsid w:val="00173AE4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475C"/>
    <w:rsid w:val="00243391"/>
    <w:rsid w:val="00243862"/>
    <w:rsid w:val="00245194"/>
    <w:rsid w:val="00245B5A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0263"/>
    <w:rsid w:val="003111C5"/>
    <w:rsid w:val="003112E0"/>
    <w:rsid w:val="00311899"/>
    <w:rsid w:val="00322ADB"/>
    <w:rsid w:val="00323665"/>
    <w:rsid w:val="0032471C"/>
    <w:rsid w:val="0032508B"/>
    <w:rsid w:val="003266A3"/>
    <w:rsid w:val="00334478"/>
    <w:rsid w:val="00335ADC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041B"/>
    <w:rsid w:val="003C15E5"/>
    <w:rsid w:val="003D159D"/>
    <w:rsid w:val="003D2E33"/>
    <w:rsid w:val="003D627B"/>
    <w:rsid w:val="003D62B8"/>
    <w:rsid w:val="003E58DC"/>
    <w:rsid w:val="003F1053"/>
    <w:rsid w:val="003F3A1B"/>
    <w:rsid w:val="00402D00"/>
    <w:rsid w:val="004058A1"/>
    <w:rsid w:val="00406DF2"/>
    <w:rsid w:val="004118BB"/>
    <w:rsid w:val="004160C5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153DC"/>
    <w:rsid w:val="00526722"/>
    <w:rsid w:val="00526D79"/>
    <w:rsid w:val="005406C2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231F"/>
    <w:rsid w:val="005976A3"/>
    <w:rsid w:val="005A0958"/>
    <w:rsid w:val="005A0F18"/>
    <w:rsid w:val="005B0A99"/>
    <w:rsid w:val="005B790A"/>
    <w:rsid w:val="005B7C20"/>
    <w:rsid w:val="005C0B33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96522"/>
    <w:rsid w:val="006A20BC"/>
    <w:rsid w:val="006A56BD"/>
    <w:rsid w:val="006A75FD"/>
    <w:rsid w:val="006A7865"/>
    <w:rsid w:val="006B1CDA"/>
    <w:rsid w:val="006B42B5"/>
    <w:rsid w:val="006C2495"/>
    <w:rsid w:val="006D1907"/>
    <w:rsid w:val="006D3065"/>
    <w:rsid w:val="006E05BB"/>
    <w:rsid w:val="006E11B6"/>
    <w:rsid w:val="006E6C96"/>
    <w:rsid w:val="006F017B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7541"/>
    <w:rsid w:val="007679BC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4E99"/>
    <w:rsid w:val="00846B3D"/>
    <w:rsid w:val="00854CAB"/>
    <w:rsid w:val="00860F6C"/>
    <w:rsid w:val="008672DE"/>
    <w:rsid w:val="00875C6E"/>
    <w:rsid w:val="00876028"/>
    <w:rsid w:val="008804C2"/>
    <w:rsid w:val="00882A4F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076"/>
    <w:rsid w:val="00901170"/>
    <w:rsid w:val="00904F89"/>
    <w:rsid w:val="00911E9C"/>
    <w:rsid w:val="009262EB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5FA2"/>
    <w:rsid w:val="00956255"/>
    <w:rsid w:val="00961E2B"/>
    <w:rsid w:val="009632AA"/>
    <w:rsid w:val="00965642"/>
    <w:rsid w:val="009660AB"/>
    <w:rsid w:val="0097478E"/>
    <w:rsid w:val="009757AA"/>
    <w:rsid w:val="00975E51"/>
    <w:rsid w:val="009768A9"/>
    <w:rsid w:val="009824BC"/>
    <w:rsid w:val="0098270C"/>
    <w:rsid w:val="0099032C"/>
    <w:rsid w:val="009932B0"/>
    <w:rsid w:val="00994964"/>
    <w:rsid w:val="009A287C"/>
    <w:rsid w:val="009A4EED"/>
    <w:rsid w:val="009C258A"/>
    <w:rsid w:val="009C3A6A"/>
    <w:rsid w:val="009C442F"/>
    <w:rsid w:val="009C5F46"/>
    <w:rsid w:val="009C79A1"/>
    <w:rsid w:val="009D2F9B"/>
    <w:rsid w:val="009D44A5"/>
    <w:rsid w:val="009D4990"/>
    <w:rsid w:val="009D79A5"/>
    <w:rsid w:val="009D7E74"/>
    <w:rsid w:val="009E2595"/>
    <w:rsid w:val="009F4D7B"/>
    <w:rsid w:val="009F7223"/>
    <w:rsid w:val="00A01763"/>
    <w:rsid w:val="00A0484D"/>
    <w:rsid w:val="00A06575"/>
    <w:rsid w:val="00A103E3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43FB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AF28B0"/>
    <w:rsid w:val="00B00083"/>
    <w:rsid w:val="00B04EDF"/>
    <w:rsid w:val="00B07D2A"/>
    <w:rsid w:val="00B362BF"/>
    <w:rsid w:val="00B44024"/>
    <w:rsid w:val="00B44098"/>
    <w:rsid w:val="00B452AF"/>
    <w:rsid w:val="00B53C67"/>
    <w:rsid w:val="00B6000E"/>
    <w:rsid w:val="00B64550"/>
    <w:rsid w:val="00B64E8F"/>
    <w:rsid w:val="00B65F4B"/>
    <w:rsid w:val="00B6734D"/>
    <w:rsid w:val="00B80711"/>
    <w:rsid w:val="00B83C97"/>
    <w:rsid w:val="00B932CB"/>
    <w:rsid w:val="00B94EB3"/>
    <w:rsid w:val="00B96A52"/>
    <w:rsid w:val="00BA0E3C"/>
    <w:rsid w:val="00BA36D5"/>
    <w:rsid w:val="00BA6A6D"/>
    <w:rsid w:val="00BA77DE"/>
    <w:rsid w:val="00BC0AD6"/>
    <w:rsid w:val="00BC24A2"/>
    <w:rsid w:val="00BC6628"/>
    <w:rsid w:val="00BD2D1B"/>
    <w:rsid w:val="00BD619C"/>
    <w:rsid w:val="00BD61DB"/>
    <w:rsid w:val="00BD78B8"/>
    <w:rsid w:val="00BE128F"/>
    <w:rsid w:val="00BF1739"/>
    <w:rsid w:val="00C004C3"/>
    <w:rsid w:val="00C07CA6"/>
    <w:rsid w:val="00C10FD1"/>
    <w:rsid w:val="00C13AE1"/>
    <w:rsid w:val="00C16B15"/>
    <w:rsid w:val="00C206A5"/>
    <w:rsid w:val="00C24382"/>
    <w:rsid w:val="00C33068"/>
    <w:rsid w:val="00C331C6"/>
    <w:rsid w:val="00C3482E"/>
    <w:rsid w:val="00C361DF"/>
    <w:rsid w:val="00C43BF4"/>
    <w:rsid w:val="00C50697"/>
    <w:rsid w:val="00C530F7"/>
    <w:rsid w:val="00C533E0"/>
    <w:rsid w:val="00C54003"/>
    <w:rsid w:val="00C55C12"/>
    <w:rsid w:val="00C56989"/>
    <w:rsid w:val="00C57962"/>
    <w:rsid w:val="00C72453"/>
    <w:rsid w:val="00C8232C"/>
    <w:rsid w:val="00C9006E"/>
    <w:rsid w:val="00C93937"/>
    <w:rsid w:val="00CA6E9B"/>
    <w:rsid w:val="00CC2C85"/>
    <w:rsid w:val="00CC2E34"/>
    <w:rsid w:val="00CC5291"/>
    <w:rsid w:val="00CD2C60"/>
    <w:rsid w:val="00CD7DC9"/>
    <w:rsid w:val="00CE724E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5146"/>
    <w:rsid w:val="00D36796"/>
    <w:rsid w:val="00D40623"/>
    <w:rsid w:val="00D4108F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3429"/>
    <w:rsid w:val="00DC5E4B"/>
    <w:rsid w:val="00DD59CD"/>
    <w:rsid w:val="00DD68B5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94C"/>
    <w:rsid w:val="00E11CFD"/>
    <w:rsid w:val="00E16B55"/>
    <w:rsid w:val="00E202D1"/>
    <w:rsid w:val="00E22BA0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570D"/>
    <w:rsid w:val="00E67F31"/>
    <w:rsid w:val="00E70BF1"/>
    <w:rsid w:val="00E712EE"/>
    <w:rsid w:val="00E802CC"/>
    <w:rsid w:val="00E81F5F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61E3"/>
    <w:rsid w:val="00F07486"/>
    <w:rsid w:val="00F11305"/>
    <w:rsid w:val="00F22BDE"/>
    <w:rsid w:val="00F265B6"/>
    <w:rsid w:val="00F33A4D"/>
    <w:rsid w:val="00F40030"/>
    <w:rsid w:val="00F44385"/>
    <w:rsid w:val="00F45520"/>
    <w:rsid w:val="00F47DC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552D"/>
    <w:rsid w:val="00FF7F05"/>
    <w:rsid w:val="44DB707D"/>
    <w:rsid w:val="53C85C12"/>
    <w:rsid w:val="760B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0F7"/>
    <w:pPr>
      <w:widowControl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530F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124</TotalTime>
  <Pages>4</Pages>
  <Words>11</Words>
  <Characters>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Administrator</cp:lastModifiedBy>
  <cp:revision>765</cp:revision>
  <cp:lastPrinted>2017-02-15T09:40:00Z</cp:lastPrinted>
  <dcterms:created xsi:type="dcterms:W3CDTF">2017-02-15T08:27:00Z</dcterms:created>
  <dcterms:modified xsi:type="dcterms:W3CDTF">2017-09-28T02:30:00Z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